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AB84" w14:textId="77777777" w:rsidR="003A08CE" w:rsidRDefault="003A08CE" w:rsidP="003A08CE">
      <w:pPr>
        <w:spacing w:line="280" w:lineRule="atLeast"/>
        <w:rPr>
          <w:sz w:val="22"/>
        </w:rPr>
      </w:pPr>
    </w:p>
    <w:p w14:paraId="4FEEB2EE" w14:textId="77777777" w:rsidR="003A08CE" w:rsidRDefault="003A08CE" w:rsidP="003A08CE">
      <w:pPr>
        <w:spacing w:line="280" w:lineRule="atLeast"/>
        <w:rPr>
          <w:sz w:val="22"/>
        </w:rPr>
      </w:pPr>
    </w:p>
    <w:p w14:paraId="13533559" w14:textId="77777777" w:rsidR="003A08CE" w:rsidRDefault="003A08CE" w:rsidP="003A08CE">
      <w:pPr>
        <w:spacing w:line="280" w:lineRule="atLeast"/>
        <w:rPr>
          <w:sz w:val="22"/>
        </w:rPr>
      </w:pPr>
    </w:p>
    <w:p w14:paraId="7A32457C" w14:textId="77777777" w:rsidR="003A08CE" w:rsidRDefault="003A08CE" w:rsidP="003A08CE">
      <w:pPr>
        <w:ind w:left="270" w:hanging="720"/>
        <w:jc w:val="center"/>
        <w:rPr>
          <w:b/>
          <w:bCs/>
          <w:color w:val="000000"/>
          <w:sz w:val="21"/>
          <w:szCs w:val="21"/>
        </w:rPr>
      </w:pPr>
    </w:p>
    <w:p w14:paraId="75A0A20D" w14:textId="77777777" w:rsidR="003A08CE" w:rsidRPr="00004456" w:rsidRDefault="003A08CE" w:rsidP="003A08CE">
      <w:pPr>
        <w:ind w:left="270" w:hanging="720"/>
        <w:jc w:val="center"/>
        <w:rPr>
          <w:b/>
          <w:bCs/>
          <w:i/>
          <w:iCs/>
          <w:color w:val="FF0000"/>
          <w:sz w:val="21"/>
          <w:szCs w:val="21"/>
        </w:rPr>
      </w:pPr>
      <w:r w:rsidRPr="00004456">
        <w:rPr>
          <w:b/>
          <w:bCs/>
          <w:color w:val="000000"/>
          <w:sz w:val="21"/>
          <w:szCs w:val="21"/>
        </w:rPr>
        <w:t>MARIN HIV/AIDS CARE COUNCIL</w:t>
      </w:r>
    </w:p>
    <w:p w14:paraId="2E75BE3E" w14:textId="77777777" w:rsidR="003A08CE" w:rsidRPr="00004456" w:rsidRDefault="003A08CE" w:rsidP="003A08CE">
      <w:pPr>
        <w:ind w:left="270" w:hanging="720"/>
        <w:jc w:val="center"/>
        <w:rPr>
          <w:b/>
          <w:bCs/>
          <w:color w:val="000000"/>
          <w:sz w:val="20"/>
          <w:szCs w:val="20"/>
        </w:rPr>
      </w:pPr>
      <w:r w:rsidRPr="00004456">
        <w:rPr>
          <w:b/>
          <w:bCs/>
          <w:color w:val="000000"/>
          <w:sz w:val="20"/>
          <w:szCs w:val="20"/>
        </w:rPr>
        <w:t>AGENDA</w:t>
      </w:r>
    </w:p>
    <w:p w14:paraId="76100B30" w14:textId="7F300C94" w:rsidR="003A08CE" w:rsidRPr="00004456" w:rsidRDefault="009322A7" w:rsidP="003A08CE">
      <w:pPr>
        <w:ind w:left="270" w:hanging="720"/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August 12</w:t>
      </w:r>
      <w:r w:rsidR="003A08CE">
        <w:rPr>
          <w:b/>
          <w:bCs/>
          <w:color w:val="000000"/>
          <w:sz w:val="21"/>
          <w:szCs w:val="21"/>
        </w:rPr>
        <w:t>, 202</w:t>
      </w:r>
      <w:r w:rsidR="000A0E2B">
        <w:rPr>
          <w:b/>
          <w:bCs/>
          <w:color w:val="000000"/>
          <w:sz w:val="21"/>
          <w:szCs w:val="21"/>
        </w:rPr>
        <w:t>6</w:t>
      </w:r>
    </w:p>
    <w:p w14:paraId="608A3941" w14:textId="5D87492E" w:rsidR="003A08CE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3240 Kerner Blvd. Room 1</w:t>
      </w:r>
      <w:r w:rsidR="008E0727">
        <w:rPr>
          <w:bCs/>
          <w:color w:val="000000"/>
          <w:sz w:val="20"/>
          <w:szCs w:val="20"/>
        </w:rPr>
        <w:t>09</w:t>
      </w:r>
      <w:r>
        <w:rPr>
          <w:bCs/>
          <w:color w:val="000000"/>
          <w:sz w:val="20"/>
          <w:szCs w:val="20"/>
        </w:rPr>
        <w:t xml:space="preserve"> San Rafael, CA 94901</w:t>
      </w:r>
    </w:p>
    <w:p w14:paraId="39FB3FEC" w14:textId="77777777" w:rsidR="00A81CE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Or join via Zoom: </w:t>
      </w:r>
      <w:hyperlink r:id="rId8" w:history="1">
        <w:r w:rsidR="00A81CE0" w:rsidRPr="00FF6B45">
          <w:rPr>
            <w:rStyle w:val="Hyperlink"/>
            <w:bCs/>
            <w:sz w:val="20"/>
            <w:szCs w:val="20"/>
          </w:rPr>
          <w:t>https://us06web.zoom.us/j/82762441417</w:t>
        </w:r>
      </w:hyperlink>
    </w:p>
    <w:p w14:paraId="0C164105" w14:textId="3FA50D47" w:rsidR="005440B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 w:rsidRPr="00A81CE0">
        <w:rPr>
          <w:bCs/>
          <w:color w:val="000000"/>
          <w:sz w:val="20"/>
          <w:szCs w:val="20"/>
        </w:rPr>
        <w:t>Join by Phone: #</w:t>
      </w:r>
      <w:r w:rsidR="00F00437" w:rsidRPr="00A81CE0">
        <w:rPr>
          <w:bCs/>
          <w:color w:val="000000"/>
          <w:sz w:val="20"/>
          <w:szCs w:val="20"/>
        </w:rPr>
        <w:t>1 669 444 9171</w:t>
      </w:r>
      <w:r w:rsidRPr="00A81CE0">
        <w:rPr>
          <w:bCs/>
          <w:color w:val="000000"/>
          <w:sz w:val="20"/>
          <w:szCs w:val="20"/>
        </w:rPr>
        <w:t>, Meeting ID:</w:t>
      </w:r>
      <w:r w:rsidR="00A81CE0" w:rsidRPr="00A81CE0">
        <w:t xml:space="preserve"> </w:t>
      </w:r>
      <w:r w:rsidR="00A81CE0" w:rsidRPr="00A81CE0">
        <w:rPr>
          <w:bCs/>
          <w:color w:val="000000"/>
          <w:sz w:val="20"/>
          <w:szCs w:val="20"/>
        </w:rPr>
        <w:t>827 6244 1417</w:t>
      </w:r>
    </w:p>
    <w:p w14:paraId="4DE129E7" w14:textId="7745B765" w:rsidR="003A08CE" w:rsidRPr="00D7049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 w:rsidRPr="00004456">
        <w:rPr>
          <w:b/>
          <w:bCs/>
          <w:color w:val="FF0000"/>
          <w:sz w:val="20"/>
          <w:szCs w:val="20"/>
          <w:u w:val="single"/>
        </w:rPr>
        <w:t>NOTE MEETING LOCATION</w:t>
      </w:r>
      <w:r>
        <w:rPr>
          <w:b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3:00 p.m. – 5:</w:t>
      </w:r>
      <w:r w:rsidR="009322A7">
        <w:rPr>
          <w:sz w:val="20"/>
          <w:szCs w:val="20"/>
        </w:rPr>
        <w:t>3</w:t>
      </w:r>
      <w:r>
        <w:rPr>
          <w:sz w:val="20"/>
          <w:szCs w:val="20"/>
        </w:rPr>
        <w:t>0</w:t>
      </w:r>
      <w:r w:rsidRPr="00004456">
        <w:rPr>
          <w:sz w:val="20"/>
          <w:szCs w:val="20"/>
        </w:rPr>
        <w:t xml:space="preserve"> p.m.</w:t>
      </w:r>
    </w:p>
    <w:p w14:paraId="5211606D" w14:textId="77777777" w:rsidR="003A08CE" w:rsidRPr="00004456" w:rsidRDefault="003A08CE" w:rsidP="003A08CE">
      <w:pPr>
        <w:suppressAutoHyphens/>
        <w:ind w:left="270"/>
        <w:rPr>
          <w:b/>
          <w:bCs/>
          <w:color w:val="000000"/>
          <w:sz w:val="21"/>
          <w:szCs w:val="21"/>
        </w:rPr>
      </w:pPr>
    </w:p>
    <w:p w14:paraId="7FAD29CF" w14:textId="77777777" w:rsidR="003A08CE" w:rsidRPr="0000445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Call to Order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            3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:00 p.m.</w:t>
      </w:r>
    </w:p>
    <w:p w14:paraId="3129DFD6" w14:textId="77777777" w:rsidR="003A08CE" w:rsidRPr="00004456" w:rsidRDefault="003A08CE" w:rsidP="003A08CE">
      <w:p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2E7CF57A" w14:textId="77777777" w:rsidR="003A08CE" w:rsidRPr="0000445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Roll Call     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3:02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0AE20FE8" w14:textId="77777777" w:rsidR="003A08CE" w:rsidRPr="00004456" w:rsidRDefault="003A08CE" w:rsidP="003A08CE">
      <w:pPr>
        <w:suppressAutoHyphens/>
        <w:rPr>
          <w:bCs/>
          <w:color w:val="000000"/>
          <w:sz w:val="21"/>
          <w:szCs w:val="21"/>
        </w:rPr>
      </w:pPr>
    </w:p>
    <w:p w14:paraId="1D88EECE" w14:textId="77777777" w:rsidR="003A08CE" w:rsidRPr="00357DDC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Review and approval of Agenda – VOTE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3:05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293E1F2B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4F3E6F4A" w14:textId="77777777" w:rsidR="003A08CE" w:rsidRPr="00672C15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Review and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approval of Minutes – VOTE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3:08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 </w:t>
      </w:r>
    </w:p>
    <w:p w14:paraId="29404C57" w14:textId="457416D4" w:rsidR="003A08CE" w:rsidRDefault="009322A7" w:rsidP="003A08CE">
      <w:pPr>
        <w:ind w:left="270" w:firstLine="45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June 10</w:t>
      </w:r>
      <w:r w:rsidR="003A08CE"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, 202</w:t>
      </w:r>
      <w:r w:rsidR="000A0E2B"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6</w:t>
      </w:r>
    </w:p>
    <w:p w14:paraId="22BD7302" w14:textId="77777777" w:rsidR="003A08CE" w:rsidRPr="00672C15" w:rsidRDefault="003A08CE" w:rsidP="003A08CE">
      <w:pPr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</w:p>
    <w:p w14:paraId="58F1DF8E" w14:textId="77777777" w:rsidR="003A08CE" w:rsidRPr="00AC1EA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General Announcements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3:10 p.m.</w:t>
      </w:r>
    </w:p>
    <w:p w14:paraId="521A1D88" w14:textId="77777777" w:rsidR="003A08CE" w:rsidRPr="000F51C3" w:rsidRDefault="003A08CE" w:rsidP="003A08CE">
      <w:p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</w:p>
    <w:p w14:paraId="4EEBC72B" w14:textId="77777777" w:rsidR="003A08CE" w:rsidRPr="000F51C3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Public Comment</w:t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:12</w:t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46449184" w14:textId="77777777" w:rsidR="003A08CE" w:rsidRPr="009D0095" w:rsidRDefault="003A08CE" w:rsidP="003A08CE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4F8F4713" w14:textId="005587C5" w:rsidR="003A08CE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Ryan White Services – </w:t>
      </w:r>
      <w:r w:rsid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AHF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Update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3:15 p.m.</w:t>
      </w:r>
    </w:p>
    <w:p w14:paraId="46A680BD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7CA5AE85" w14:textId="17214304" w:rsidR="003A08CE" w:rsidRPr="00B5492A" w:rsidRDefault="003A08CE" w:rsidP="003A08CE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Ryan White Services – </w:t>
      </w:r>
      <w:r w:rsid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HHS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Update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3:20 p.m.</w:t>
      </w:r>
    </w:p>
    <w:p w14:paraId="7B2518AD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930A87F" w14:textId="40562D5E" w:rsidR="003A08CE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Prevention Program Report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</w:t>
      </w:r>
      <w:r w:rsidR="00D4307F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25</w:t>
      </w:r>
      <w:r w:rsidRPr="008D1D14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050EA3EC" w14:textId="77777777" w:rsidR="003E2949" w:rsidRDefault="003E2949" w:rsidP="003E2949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2D3FD657" w14:textId="61077E58" w:rsidR="003E2949" w:rsidRPr="008D1D14" w:rsidRDefault="003E2949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Division of Public Health Report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3:30 p.m.</w:t>
      </w:r>
    </w:p>
    <w:p w14:paraId="3ABCEF85" w14:textId="77777777" w:rsidR="003A08CE" w:rsidRPr="008D1D14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769B3DBC" w14:textId="0987E6CD" w:rsidR="009322A7" w:rsidRDefault="009322A7" w:rsidP="009322A7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Conflict of Interest Review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35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3C9C5A4C" w14:textId="77777777" w:rsidR="009322A7" w:rsidRDefault="009322A7" w:rsidP="009322A7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540D8F8" w14:textId="4B4FAF08" w:rsidR="009322A7" w:rsidRPr="006622B2" w:rsidRDefault="009322A7" w:rsidP="009322A7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Fiscal Year 202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7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-202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8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Annual Prioritization – VOTE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3:45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33D0873F" w14:textId="77777777" w:rsidR="009322A7" w:rsidRPr="004C12D9" w:rsidRDefault="009322A7" w:rsidP="009322A7">
      <w:pPr>
        <w:suppressAutoHyphens/>
        <w:ind w:left="72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9D2626">
        <w:rPr>
          <w:rFonts w:ascii="Arial" w:eastAsia="Times New Roman" w:hAnsi="Arial" w:cs="Arial"/>
          <w:b/>
          <w:color w:val="000000"/>
          <w:sz w:val="21"/>
          <w:szCs w:val="21"/>
          <w:lang w:eastAsia="ar-SA"/>
        </w:rPr>
        <w:tab/>
      </w:r>
    </w:p>
    <w:p w14:paraId="61E15DF7" w14:textId="5D7A02AF" w:rsidR="009322A7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BREAK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4: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10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1DDEC405" w14:textId="77777777" w:rsidR="009322A7" w:rsidRDefault="009322A7" w:rsidP="009322A7">
      <w:pPr>
        <w:suppressAutoHyphens/>
        <w:ind w:left="18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0612ADE4" w14:textId="3BE7875C" w:rsidR="009322A7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Fiscal Year 202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7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-202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8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Annual Allocation - VOTE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4: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20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0B71281B" w14:textId="77777777" w:rsidR="009322A7" w:rsidRDefault="009322A7" w:rsidP="009322A7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3334CB89" w14:textId="4EBB2603" w:rsidR="009322A7" w:rsidRPr="003B7C32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Community Forum Planning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5:00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15A5AE8A" w14:textId="77777777" w:rsidR="009322A7" w:rsidRPr="003E2949" w:rsidRDefault="009322A7" w:rsidP="009322A7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1025AC24" w14:textId="402358EC" w:rsidR="009322A7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Membership 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5:1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335C930C" w14:textId="4A9FB06D" w:rsidR="002000FF" w:rsidRPr="009322A7" w:rsidRDefault="009322A7" w:rsidP="009322A7">
      <w:pPr>
        <w:suppressAutoHyphens/>
        <w:ind w:left="180"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  <w:r w:rsidRPr="006D734A">
        <w:rPr>
          <w:rFonts w:ascii="Arial" w:eastAsia="Times New Roman" w:hAnsi="Arial" w:cs="Arial"/>
          <w:color w:val="000000"/>
          <w:sz w:val="21"/>
          <w:szCs w:val="21"/>
          <w:lang w:eastAsia="ar-SA"/>
        </w:rPr>
        <w:t>Review application</w:t>
      </w:r>
      <w:r>
        <w:rPr>
          <w:rFonts w:ascii="Arial" w:eastAsia="Times New Roman" w:hAnsi="Arial" w:cs="Arial"/>
          <w:color w:val="000000"/>
          <w:sz w:val="21"/>
          <w:szCs w:val="21"/>
          <w:lang w:eastAsia="ar-SA"/>
        </w:rPr>
        <w:t xml:space="preserve"> - Vote</w:t>
      </w:r>
    </w:p>
    <w:p w14:paraId="4A4B1395" w14:textId="77777777" w:rsidR="00086416" w:rsidRPr="004E7ECF" w:rsidRDefault="00086416" w:rsidP="004E7ECF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6E6A5F39" w14:textId="56C722B3" w:rsidR="00086416" w:rsidRDefault="003A08CE" w:rsidP="00086416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Next Steps – New Business 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5:25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3DEE2865" w14:textId="56231FD1" w:rsidR="00A67997" w:rsidRPr="00A67997" w:rsidRDefault="00A67997" w:rsidP="00B54943">
      <w:pPr>
        <w:suppressAutoHyphens/>
        <w:ind w:firstLine="180"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  <w:r w:rsidRPr="00A67997">
        <w:rPr>
          <w:rFonts w:ascii="Arial" w:eastAsia="Times New Roman" w:hAnsi="Arial" w:cs="Arial"/>
          <w:color w:val="000000"/>
          <w:sz w:val="21"/>
          <w:szCs w:val="21"/>
          <w:lang w:eastAsia="ar-SA"/>
        </w:rPr>
        <w:t>Recruitment discussion</w:t>
      </w:r>
    </w:p>
    <w:p w14:paraId="3FB90EDF" w14:textId="77777777" w:rsidR="00086416" w:rsidRDefault="00086416" w:rsidP="00086416">
      <w:pPr>
        <w:suppressAutoHyphens/>
        <w:ind w:left="18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2B0BA9E" w14:textId="37C66983" w:rsidR="003A08CE" w:rsidRPr="00086416" w:rsidRDefault="003A08CE" w:rsidP="00086416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Adjourn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                                                5:</w:t>
      </w:r>
      <w:r w:rsidR="009322A7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30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60F41198" w14:textId="77777777" w:rsidR="003A08CE" w:rsidRPr="00004456" w:rsidRDefault="003A08CE" w:rsidP="003A08CE">
      <w:pPr>
        <w:rPr>
          <w:color w:val="000000"/>
          <w:sz w:val="21"/>
          <w:szCs w:val="21"/>
        </w:rPr>
      </w:pPr>
    </w:p>
    <w:p w14:paraId="20E0F829" w14:textId="70721646" w:rsidR="00416EBE" w:rsidRPr="00791DEE" w:rsidRDefault="003A08CE" w:rsidP="00791DEE">
      <w:pPr>
        <w:suppressAutoHyphens/>
        <w:rPr>
          <w:rFonts w:cs="Arial"/>
          <w:b/>
          <w:bCs/>
          <w:color w:val="000000"/>
          <w:sz w:val="21"/>
          <w:szCs w:val="21"/>
          <w:u w:val="single"/>
        </w:rPr>
      </w:pPr>
      <w:r w:rsidRPr="00004456">
        <w:rPr>
          <w:rFonts w:cs="Arial"/>
          <w:b/>
          <w:bCs/>
          <w:color w:val="000000"/>
          <w:sz w:val="21"/>
          <w:szCs w:val="21"/>
          <w:u w:val="single"/>
        </w:rPr>
        <w:t>Next Meeting:</w:t>
      </w:r>
      <w:r w:rsidRPr="00004456">
        <w:rPr>
          <w:rFonts w:cs="Arial"/>
          <w:b/>
          <w:bCs/>
          <w:color w:val="000000"/>
          <w:sz w:val="21"/>
          <w:szCs w:val="21"/>
        </w:rPr>
        <w:tab/>
      </w:r>
      <w:r w:rsidR="009322A7">
        <w:rPr>
          <w:rFonts w:cs="Arial"/>
          <w:b/>
          <w:bCs/>
          <w:color w:val="000000"/>
          <w:sz w:val="21"/>
          <w:szCs w:val="21"/>
          <w:u w:val="single"/>
        </w:rPr>
        <w:t>October 14</w:t>
      </w:r>
      <w:r>
        <w:rPr>
          <w:rFonts w:cs="Arial"/>
          <w:b/>
          <w:bCs/>
          <w:color w:val="000000"/>
          <w:sz w:val="21"/>
          <w:szCs w:val="21"/>
          <w:u w:val="single"/>
        </w:rPr>
        <w:t xml:space="preserve">, </w:t>
      </w:r>
      <w:proofErr w:type="gramStart"/>
      <w:r>
        <w:rPr>
          <w:rFonts w:cs="Arial"/>
          <w:b/>
          <w:bCs/>
          <w:color w:val="000000"/>
          <w:sz w:val="21"/>
          <w:szCs w:val="21"/>
          <w:u w:val="single"/>
        </w:rPr>
        <w:t>202</w:t>
      </w:r>
      <w:r w:rsidR="000A0E2B">
        <w:rPr>
          <w:rFonts w:cs="Arial"/>
          <w:b/>
          <w:bCs/>
          <w:color w:val="000000"/>
          <w:sz w:val="21"/>
          <w:szCs w:val="21"/>
          <w:u w:val="single"/>
        </w:rPr>
        <w:t>6</w:t>
      </w:r>
      <w:r>
        <w:rPr>
          <w:b/>
          <w:bCs/>
          <w:color w:val="000000"/>
          <w:sz w:val="21"/>
          <w:szCs w:val="21"/>
        </w:rPr>
        <w:t xml:space="preserve">  </w:t>
      </w:r>
      <w:r>
        <w:rPr>
          <w:rFonts w:cs="Arial"/>
          <w:b/>
          <w:bCs/>
          <w:color w:val="000000"/>
          <w:sz w:val="21"/>
          <w:szCs w:val="21"/>
        </w:rPr>
        <w:t>3</w:t>
      </w:r>
      <w:proofErr w:type="gramEnd"/>
      <w:r>
        <w:rPr>
          <w:rFonts w:cs="Arial"/>
          <w:b/>
          <w:bCs/>
          <w:color w:val="000000"/>
          <w:sz w:val="21"/>
          <w:szCs w:val="21"/>
        </w:rPr>
        <w:t>:00 p.m. – 5</w:t>
      </w:r>
      <w:r w:rsidRPr="00004456">
        <w:rPr>
          <w:rFonts w:cs="Arial"/>
          <w:b/>
          <w:bCs/>
          <w:color w:val="000000"/>
          <w:sz w:val="21"/>
          <w:szCs w:val="21"/>
        </w:rPr>
        <w:t>:</w:t>
      </w:r>
      <w:r w:rsidR="009322A7">
        <w:rPr>
          <w:rFonts w:cs="Arial"/>
          <w:b/>
          <w:bCs/>
          <w:color w:val="000000"/>
          <w:sz w:val="21"/>
          <w:szCs w:val="21"/>
        </w:rPr>
        <w:t>0</w:t>
      </w:r>
      <w:r w:rsidRPr="00004456">
        <w:rPr>
          <w:rFonts w:cs="Arial"/>
          <w:b/>
          <w:bCs/>
          <w:color w:val="000000"/>
          <w:sz w:val="21"/>
          <w:szCs w:val="21"/>
        </w:rPr>
        <w:t>0</w:t>
      </w:r>
      <w:r>
        <w:rPr>
          <w:rFonts w:cs="Arial"/>
          <w:b/>
          <w:bCs/>
          <w:color w:val="000000"/>
          <w:sz w:val="21"/>
          <w:szCs w:val="21"/>
        </w:rPr>
        <w:t xml:space="preserve"> </w:t>
      </w:r>
      <w:r w:rsidRPr="00004456">
        <w:rPr>
          <w:rFonts w:cs="Arial"/>
          <w:b/>
          <w:bCs/>
          <w:color w:val="000000"/>
          <w:sz w:val="21"/>
          <w:szCs w:val="21"/>
        </w:rPr>
        <w:t>p.m</w:t>
      </w:r>
      <w:r w:rsidR="0006297F">
        <w:rPr>
          <w:rFonts w:cs="Arial"/>
          <w:b/>
          <w:bCs/>
          <w:color w:val="000000"/>
          <w:sz w:val="21"/>
          <w:szCs w:val="21"/>
        </w:rPr>
        <w:t>.</w:t>
      </w:r>
    </w:p>
    <w:sectPr w:rsidR="00416EBE" w:rsidRPr="00791DEE" w:rsidSect="00416E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720" w:bottom="1080" w:left="32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C682" w14:textId="77777777" w:rsidR="002C530E" w:rsidRDefault="002C530E" w:rsidP="003C78F6">
      <w:r>
        <w:separator/>
      </w:r>
    </w:p>
  </w:endnote>
  <w:endnote w:type="continuationSeparator" w:id="0">
    <w:p w14:paraId="03D03A6E" w14:textId="77777777" w:rsidR="002C530E" w:rsidRDefault="002C530E" w:rsidP="003C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mbo Std"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-Book">
    <w:altName w:val="Futur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 Book">
    <w:altName w:val="Century Gothic"/>
    <w:panose1 w:val="020005030300000200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960A5" w14:textId="77777777" w:rsidR="005601F6" w:rsidRDefault="005601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0ECD" w14:textId="77777777" w:rsidR="00416EBE" w:rsidRDefault="00C27EE5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A54C93B" wp14:editId="21B8D824">
          <wp:simplePos x="0" y="0"/>
          <wp:positionH relativeFrom="column">
            <wp:posOffset>-1585566</wp:posOffset>
          </wp:positionH>
          <wp:positionV relativeFrom="paragraph">
            <wp:posOffset>30225</wp:posOffset>
          </wp:positionV>
          <wp:extent cx="6907347" cy="272955"/>
          <wp:effectExtent l="0" t="0" r="0" b="0"/>
          <wp:wrapNone/>
          <wp:docPr id="9" name="Picture 9" descr="F:\Logo Design-Branding\+Dept Letterheads\HHS\PHO Letterhead\HHS PHO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Logo Design-Branding\+Dept Letterheads\HHS\PHO Letterhead\HHS PHO 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347" cy="272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3C74" w14:textId="77777777" w:rsidR="005601F6" w:rsidRDefault="00560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B0D0" w14:textId="77777777" w:rsidR="002C530E" w:rsidRDefault="002C530E" w:rsidP="003C78F6">
      <w:r>
        <w:separator/>
      </w:r>
    </w:p>
  </w:footnote>
  <w:footnote w:type="continuationSeparator" w:id="0">
    <w:p w14:paraId="47D7E7CC" w14:textId="77777777" w:rsidR="002C530E" w:rsidRDefault="002C530E" w:rsidP="003C7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FE0F" w14:textId="77777777" w:rsidR="00416EBE" w:rsidRDefault="00416EBE">
    <w:pPr>
      <w:pStyle w:val="Header"/>
    </w:pPr>
    <w:r w:rsidRPr="00595E07">
      <w:rPr>
        <w:noProof/>
      </w:rPr>
      <w:drawing>
        <wp:inline distT="0" distB="0" distL="0" distR="0" wp14:anchorId="54371C8B" wp14:editId="614EE3ED">
          <wp:extent cx="1097298" cy="1947704"/>
          <wp:effectExtent l="25400" t="0" r="0" b="0"/>
          <wp:docPr id="5" name="Picture 0" descr="MarinCounty_ContactInfo_C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_ContactInfo_CV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98" cy="1947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E505" w14:textId="77777777" w:rsidR="00416EBE" w:rsidRDefault="00C27E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8AD65D" wp14:editId="2B4E6A67">
              <wp:simplePos x="0" y="0"/>
              <wp:positionH relativeFrom="column">
                <wp:posOffset>-1574800</wp:posOffset>
              </wp:positionH>
              <wp:positionV relativeFrom="paragraph">
                <wp:posOffset>345440</wp:posOffset>
              </wp:positionV>
              <wp:extent cx="1515110" cy="1257300"/>
              <wp:effectExtent l="0" t="2540" r="254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11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3E9E1" w14:textId="77777777" w:rsidR="00416EBE" w:rsidRPr="00202416" w:rsidRDefault="00416EBE" w:rsidP="00416EBE">
                          <w:pPr>
                            <w:spacing w:line="440" w:lineRule="atLeast"/>
                            <w:rPr>
                              <w:rFonts w:ascii="Arial" w:hAnsi="Arial"/>
                              <w:sz w:val="20"/>
                            </w:rPr>
                          </w:pP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pg. 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instrText xml:space="preserve"> PAGE </w:instrTex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separate"/>
                          </w:r>
                          <w:r w:rsidR="009F4D2D">
                            <w:rPr>
                              <w:rStyle w:val="PageNumber"/>
                              <w:rFonts w:ascii="Arial" w:hAnsi="Arial"/>
                              <w:noProof/>
                              <w:sz w:val="20"/>
                            </w:rPr>
                            <w:t>2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end"/>
                          </w: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 of 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sz w:val="20"/>
                            </w:rPr>
                            <w:instrText xml:space="preserve"> NUMPAGES </w:instrTex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separate"/>
                          </w:r>
                          <w:r w:rsidR="00D230AA">
                            <w:rPr>
                              <w:rStyle w:val="PageNumber"/>
                              <w:noProof/>
                              <w:sz w:val="20"/>
                            </w:rPr>
                            <w:t>1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AD6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4pt;margin-top:27.2pt;width:119.3pt;height:9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" filled="f" stroked="f">
              <v:textbox inset="0,0,0,0">
                <w:txbxContent>
                  <w:p w14:paraId="4863E9E1" w14:textId="77777777" w:rsidR="00416EBE" w:rsidRPr="00202416" w:rsidRDefault="00416EBE" w:rsidP="00416EBE">
                    <w:pPr>
                      <w:spacing w:line="440" w:lineRule="atLeast"/>
                      <w:rPr>
                        <w:rFonts w:ascii="Arial" w:hAnsi="Arial"/>
                        <w:sz w:val="20"/>
                      </w:rPr>
                    </w:pP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pg. 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rFonts w:ascii="Arial" w:hAnsi="Arial"/>
                        <w:sz w:val="20"/>
                      </w:rPr>
                      <w:instrText xml:space="preserve"> PAGE </w:instrTex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separate"/>
                    </w:r>
                    <w:r w:rsidR="009F4D2D">
                      <w:rPr>
                        <w:rStyle w:val="PageNumber"/>
                        <w:rFonts w:ascii="Arial" w:hAnsi="Arial"/>
                        <w:noProof/>
                        <w:sz w:val="20"/>
                      </w:rPr>
                      <w:t>2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end"/>
                    </w: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 of 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sz w:val="20"/>
                      </w:rPr>
                      <w:instrText xml:space="preserve"> NUMPAGES </w:instrTex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separate"/>
                    </w:r>
                    <w:r w:rsidR="00D230AA">
                      <w:rPr>
                        <w:rStyle w:val="PageNumber"/>
                        <w:noProof/>
                        <w:sz w:val="20"/>
                      </w:rPr>
                      <w:t>1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64A6" w14:textId="77777777" w:rsidR="00416EBE" w:rsidRDefault="009F4D2D" w:rsidP="00416EBE">
    <w:pPr>
      <w:pStyle w:val="Header"/>
    </w:pPr>
    <w:r w:rsidRPr="009F4D2D">
      <w:t xml:space="preserve"> </w:t>
    </w:r>
    <w:r w:rsidR="00416EBE" w:rsidRPr="00861CB9">
      <w:rPr>
        <w:noProof/>
      </w:rPr>
      <w:drawing>
        <wp:anchor distT="0" distB="0" distL="114300" distR="114300" simplePos="0" relativeHeight="251658240" behindDoc="0" locked="0" layoutInCell="1" allowOverlap="1" wp14:anchorId="4B48B2B9" wp14:editId="3EFD2E49">
          <wp:simplePos x="0" y="0"/>
          <wp:positionH relativeFrom="page">
            <wp:posOffset>447675</wp:posOffset>
          </wp:positionH>
          <wp:positionV relativeFrom="page">
            <wp:posOffset>295275</wp:posOffset>
          </wp:positionV>
          <wp:extent cx="6900672" cy="1229867"/>
          <wp:effectExtent l="19050" t="0" r="0" b="0"/>
          <wp:wrapNone/>
          <wp:docPr id="4" name="Picture 4" descr="MarinCounty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0672" cy="1229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360380" w14:textId="77777777" w:rsidR="00416EBE" w:rsidRDefault="007802F9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11E58083" wp14:editId="2C7FDAD6">
          <wp:simplePos x="0" y="0"/>
          <wp:positionH relativeFrom="column">
            <wp:posOffset>-1643932</wp:posOffset>
          </wp:positionH>
          <wp:positionV relativeFrom="paragraph">
            <wp:posOffset>1649564</wp:posOffset>
          </wp:positionV>
          <wp:extent cx="1399032" cy="3285743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28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8">
      <w:rPr>
        <w:noProof/>
      </w:rPr>
      <w:drawing>
        <wp:anchor distT="0" distB="0" distL="114300" distR="114300" simplePos="0" relativeHeight="251672576" behindDoc="0" locked="0" layoutInCell="1" allowOverlap="1" wp14:anchorId="3FFB14E4" wp14:editId="1E5D3DCE">
          <wp:simplePos x="0" y="0"/>
          <wp:positionH relativeFrom="column">
            <wp:posOffset>-1630680</wp:posOffset>
          </wp:positionH>
          <wp:positionV relativeFrom="paragraph">
            <wp:posOffset>1699260</wp:posOffset>
          </wp:positionV>
          <wp:extent cx="1399032" cy="3285744"/>
          <wp:effectExtent l="0" t="0" r="0" b="0"/>
          <wp:wrapNone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285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3253">
      <w:rPr>
        <w:noProof/>
      </w:rPr>
      <w:drawing>
        <wp:anchor distT="0" distB="0" distL="114300" distR="114300" simplePos="0" relativeHeight="251671552" behindDoc="0" locked="0" layoutInCell="1" allowOverlap="1" wp14:anchorId="7A18CC8B" wp14:editId="246BDFFE">
          <wp:simplePos x="0" y="0"/>
          <wp:positionH relativeFrom="column">
            <wp:posOffset>-1623060</wp:posOffset>
          </wp:positionH>
          <wp:positionV relativeFrom="paragraph">
            <wp:posOffset>1729740</wp:posOffset>
          </wp:positionV>
          <wp:extent cx="1399032" cy="3413760"/>
          <wp:effectExtent l="0" t="0" r="0" b="0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41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256F">
      <w:rPr>
        <w:noProof/>
      </w:rPr>
      <w:drawing>
        <wp:anchor distT="0" distB="0" distL="114300" distR="114300" simplePos="0" relativeHeight="251654142" behindDoc="1" locked="0" layoutInCell="1" allowOverlap="1" wp14:anchorId="597CD18A" wp14:editId="247F72CD">
          <wp:simplePos x="0" y="0"/>
          <wp:positionH relativeFrom="column">
            <wp:posOffset>-1609725</wp:posOffset>
          </wp:positionH>
          <wp:positionV relativeFrom="paragraph">
            <wp:posOffset>1205865</wp:posOffset>
          </wp:positionV>
          <wp:extent cx="1399032" cy="381609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HS PHO Sidebar w Deputy 2019 0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816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75A95"/>
    <w:multiLevelType w:val="hybridMultilevel"/>
    <w:tmpl w:val="B6461598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5"/>
      <w:numFmt w:val="bullet"/>
      <w:lvlText w:val="-"/>
      <w:lvlJc w:val="left"/>
      <w:pPr>
        <w:ind w:left="4500" w:hanging="360"/>
      </w:pPr>
      <w:rPr>
        <w:rFonts w:ascii="Arial" w:eastAsia="Times New Roman" w:hAnsi="Arial" w:cs="Arial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F25FE"/>
    <w:multiLevelType w:val="hybridMultilevel"/>
    <w:tmpl w:val="BE4ABC90"/>
    <w:lvl w:ilvl="0" w:tplc="ABE474A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M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M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M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82551B"/>
    <w:multiLevelType w:val="hybridMultilevel"/>
    <w:tmpl w:val="B6461598"/>
    <w:lvl w:ilvl="0" w:tplc="2B5E144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5AC53E">
      <w:start w:val="5"/>
      <w:numFmt w:val="bullet"/>
      <w:lvlText w:val="-"/>
      <w:lvlJc w:val="left"/>
      <w:pPr>
        <w:ind w:left="4500" w:hanging="360"/>
      </w:pPr>
      <w:rPr>
        <w:rFonts w:ascii="Arial" w:eastAsia="Times New Roman" w:hAnsi="Arial" w:cs="Arial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1867160">
    <w:abstractNumId w:val="1"/>
  </w:num>
  <w:num w:numId="2" w16cid:durableId="320351859">
    <w:abstractNumId w:val="2"/>
  </w:num>
  <w:num w:numId="3" w16cid:durableId="125043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CE"/>
    <w:rsid w:val="00003BBB"/>
    <w:rsid w:val="0006297F"/>
    <w:rsid w:val="00086416"/>
    <w:rsid w:val="000A0E2B"/>
    <w:rsid w:val="00151AB9"/>
    <w:rsid w:val="0015520E"/>
    <w:rsid w:val="001B2EFF"/>
    <w:rsid w:val="001B39A3"/>
    <w:rsid w:val="001C379D"/>
    <w:rsid w:val="002000FF"/>
    <w:rsid w:val="00205852"/>
    <w:rsid w:val="002651C0"/>
    <w:rsid w:val="0027055A"/>
    <w:rsid w:val="00291353"/>
    <w:rsid w:val="002B1CB1"/>
    <w:rsid w:val="002C530E"/>
    <w:rsid w:val="003053E3"/>
    <w:rsid w:val="00307D81"/>
    <w:rsid w:val="00346EF5"/>
    <w:rsid w:val="003A08CE"/>
    <w:rsid w:val="003C78F6"/>
    <w:rsid w:val="003E2949"/>
    <w:rsid w:val="003F5320"/>
    <w:rsid w:val="00416EBE"/>
    <w:rsid w:val="00470F44"/>
    <w:rsid w:val="00492457"/>
    <w:rsid w:val="004C12D9"/>
    <w:rsid w:val="004E08B2"/>
    <w:rsid w:val="004E7ECF"/>
    <w:rsid w:val="0052556C"/>
    <w:rsid w:val="005440B0"/>
    <w:rsid w:val="0054634E"/>
    <w:rsid w:val="005601F6"/>
    <w:rsid w:val="00605F6B"/>
    <w:rsid w:val="00656F4D"/>
    <w:rsid w:val="006622B2"/>
    <w:rsid w:val="006C40B9"/>
    <w:rsid w:val="006D6D7A"/>
    <w:rsid w:val="006E5620"/>
    <w:rsid w:val="006E793D"/>
    <w:rsid w:val="00702FE3"/>
    <w:rsid w:val="00713BFF"/>
    <w:rsid w:val="007802F9"/>
    <w:rsid w:val="00791DEE"/>
    <w:rsid w:val="00794AE5"/>
    <w:rsid w:val="008018A4"/>
    <w:rsid w:val="0087256F"/>
    <w:rsid w:val="008E0727"/>
    <w:rsid w:val="008E5DE4"/>
    <w:rsid w:val="00903253"/>
    <w:rsid w:val="009322A7"/>
    <w:rsid w:val="00933AD6"/>
    <w:rsid w:val="00945038"/>
    <w:rsid w:val="009C0290"/>
    <w:rsid w:val="009F4D2D"/>
    <w:rsid w:val="00A67997"/>
    <w:rsid w:val="00A779EC"/>
    <w:rsid w:val="00A81CE0"/>
    <w:rsid w:val="00AC1EA6"/>
    <w:rsid w:val="00B54943"/>
    <w:rsid w:val="00B70D3E"/>
    <w:rsid w:val="00C27EE5"/>
    <w:rsid w:val="00CD29D0"/>
    <w:rsid w:val="00D22B28"/>
    <w:rsid w:val="00D230AA"/>
    <w:rsid w:val="00D350A2"/>
    <w:rsid w:val="00D4307F"/>
    <w:rsid w:val="00DF5C81"/>
    <w:rsid w:val="00E56B04"/>
    <w:rsid w:val="00EB1AB4"/>
    <w:rsid w:val="00EB6AC9"/>
    <w:rsid w:val="00EF2E19"/>
    <w:rsid w:val="00F00437"/>
    <w:rsid w:val="00F95B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7EA873D"/>
  <w15:docId w15:val="{F312EAFF-FE48-4AF0-AD9F-D5D9A78E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CE"/>
  </w:style>
  <w:style w:type="paragraph" w:styleId="Heading1">
    <w:name w:val="heading 1"/>
    <w:basedOn w:val="Normal"/>
    <w:next w:val="Normal"/>
    <w:link w:val="Heading1Char"/>
    <w:uiPriority w:val="9"/>
    <w:qFormat/>
    <w:rsid w:val="006466CB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6E5438"/>
    <w:pPr>
      <w:numPr>
        <w:numId w:val="1"/>
      </w:numPr>
    </w:pPr>
    <w:rPr>
      <w:rFonts w:ascii="Bembo Std" w:hAnsi="Bembo Std"/>
      <w:sz w:val="20"/>
    </w:rPr>
  </w:style>
  <w:style w:type="paragraph" w:customStyle="1" w:styleId="TimelineTableHead">
    <w:name w:val="Timeline Table Head"/>
    <w:basedOn w:val="Normal"/>
    <w:qFormat/>
    <w:rsid w:val="0087115A"/>
    <w:pPr>
      <w:spacing w:line="240" w:lineRule="exact"/>
    </w:pPr>
    <w:rPr>
      <w:rFonts w:ascii="Trebuchet MS" w:hAnsi="Trebuchet MS"/>
      <w:b/>
      <w:bCs/>
      <w:color w:val="FFFFFF" w:themeColor="background1"/>
      <w:sz w:val="18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61C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CB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61C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CB9"/>
    <w:rPr>
      <w:sz w:val="24"/>
    </w:rPr>
  </w:style>
  <w:style w:type="paragraph" w:customStyle="1" w:styleId="2NameofDeptPersonTopRightInfo">
    <w:name w:val="2 Name of Dept / Person (Top Right Info)"/>
    <w:basedOn w:val="Normal"/>
    <w:uiPriority w:val="99"/>
    <w:rsid w:val="00861CB9"/>
    <w:pPr>
      <w:widowControl w:val="0"/>
      <w:suppressAutoHyphens/>
      <w:autoSpaceDE w:val="0"/>
      <w:autoSpaceDN w:val="0"/>
      <w:adjustRightInd w:val="0"/>
      <w:spacing w:after="52" w:line="380" w:lineRule="atLeast"/>
      <w:textAlignment w:val="center"/>
    </w:pPr>
    <w:rPr>
      <w:rFonts w:ascii="Futura-Book" w:hAnsi="Futura-Book" w:cs="Futura-Book"/>
      <w:caps/>
      <w:color w:val="000000"/>
      <w:spacing w:val="24"/>
      <w:sz w:val="32"/>
      <w:szCs w:val="32"/>
    </w:rPr>
  </w:style>
  <w:style w:type="paragraph" w:customStyle="1" w:styleId="1IntroTopRightInfo">
    <w:name w:val="1 Intro (Top Right Info)"/>
    <w:basedOn w:val="Normal"/>
    <w:uiPriority w:val="99"/>
    <w:rsid w:val="00861C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aps/>
      <w:color w:val="000000"/>
      <w:spacing w:val="48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861CB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ddressSidebar">
    <w:name w:val="Address (Sidebar)"/>
    <w:basedOn w:val="Normal"/>
    <w:uiPriority w:val="99"/>
    <w:rsid w:val="002E2E9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olor w:val="000000"/>
      <w:sz w:val="16"/>
      <w:szCs w:val="16"/>
    </w:rPr>
  </w:style>
  <w:style w:type="paragraph" w:customStyle="1" w:styleId="Address-TitleSidebar">
    <w:name w:val="Address - Title (Sidebar)"/>
    <w:basedOn w:val="AddressSidebar"/>
    <w:uiPriority w:val="99"/>
    <w:rsid w:val="001727EC"/>
    <w:rPr>
      <w:rFonts w:ascii="Futura Book" w:hAnsi="Futura Book"/>
      <w:caps/>
      <w:color w:val="auto"/>
      <w:spacing w:val="16"/>
      <w:sz w:val="12"/>
      <w:szCs w:val="12"/>
    </w:rPr>
  </w:style>
  <w:style w:type="paragraph" w:customStyle="1" w:styleId="Body">
    <w:name w:val="Body"/>
    <w:basedOn w:val="Normal"/>
    <w:uiPriority w:val="99"/>
    <w:rsid w:val="00B0247F"/>
    <w:pPr>
      <w:widowControl w:val="0"/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hAnsi="ArialMT" w:cs="ArialMT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466CB"/>
    <w:rPr>
      <w:rFonts w:asciiTheme="majorHAnsi" w:eastAsiaTheme="majorEastAsia" w:hAnsiTheme="majorHAnsi" w:cstheme="majorBidi"/>
      <w:b/>
      <w:bCs/>
      <w:sz w:val="22"/>
      <w:szCs w:val="32"/>
    </w:rPr>
  </w:style>
  <w:style w:type="paragraph" w:customStyle="1" w:styleId="MarinCountyTitle">
    <w:name w:val="Marin County Title"/>
    <w:basedOn w:val="AddressSidebar"/>
    <w:qFormat/>
    <w:rsid w:val="001727EC"/>
    <w:rPr>
      <w:rFonts w:ascii="Futura Book" w:hAnsi="Futura Book"/>
      <w:caps/>
      <w:color w:val="auto"/>
      <w:spacing w:val="20"/>
      <w:sz w:val="12"/>
    </w:rPr>
  </w:style>
  <w:style w:type="character" w:styleId="PageNumber">
    <w:name w:val="page number"/>
    <w:basedOn w:val="DefaultParagraphFont"/>
    <w:rsid w:val="008D32E4"/>
  </w:style>
  <w:style w:type="paragraph" w:styleId="BalloonText">
    <w:name w:val="Balloon Text"/>
    <w:basedOn w:val="Normal"/>
    <w:link w:val="BalloonTextChar"/>
    <w:rsid w:val="00C27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A0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8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0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81C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762441417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eg"/><Relationship Id="rId5" Type="http://schemas.openxmlformats.org/officeDocument/2006/relationships/image" Target="media/image7.jpg"/><Relationship Id="rId4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e\Desktop\PHO%20Letterhead%20Template%2009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99C99-2830-4663-A16F-EB7D4685F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 Letterhead Template 09 2024</Template>
  <TotalTime>510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 Studio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Le, Nga</dc:creator>
  <cp:lastModifiedBy>Maritza Martin</cp:lastModifiedBy>
  <cp:revision>27</cp:revision>
  <cp:lastPrinted>2024-10-08T23:07:00Z</cp:lastPrinted>
  <dcterms:created xsi:type="dcterms:W3CDTF">2024-10-08T22:41:00Z</dcterms:created>
  <dcterms:modified xsi:type="dcterms:W3CDTF">2026-07-29T22:53:00Z</dcterms:modified>
</cp:coreProperties>
</file>